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CE6F2" w:themeColor="accent1" w:themeTint="33"/>
  <w:body>
    <w:bookmarkStart w:id="0" w:name="_GoBack" w:displacedByCustomXml="next"/>
    <w:bookmarkEnd w:id="0" w:displacedByCustomXml="next"/>
    <w:sdt>
      <w:sdtPr>
        <w:id w:val="-1144504012"/>
        <w:docPartObj>
          <w:docPartGallery w:val="Cover Pages"/>
          <w:docPartUnique/>
        </w:docPartObj>
      </w:sdtPr>
      <w:sdtEndPr>
        <w:rPr>
          <w:noProof/>
          <w:lang w:eastAsia="nl-NL"/>
        </w:rPr>
      </w:sdtEndPr>
      <w:sdtContent>
        <w:p w14:paraId="6D51BB96" w14:textId="12D9316D" w:rsidR="00261958" w:rsidRDefault="00261958" w:rsidP="00261958">
          <w:pPr>
            <w:jc w:val="center"/>
          </w:pPr>
          <w:r>
            <w:rPr>
              <w:noProof/>
              <w:lang w:eastAsia="nl-NL"/>
            </w:rPr>
            <w:drawing>
              <wp:inline distT="0" distB="0" distL="0" distR="0" wp14:editId="51118248">
                <wp:extent cx="7680960" cy="5760720"/>
                <wp:effectExtent l="0" t="0" r="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rontpage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960" cy="576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60ED28" w14:textId="77777777" w:rsidR="00170B0F" w:rsidRDefault="00AB4078" w:rsidP="00AB4078">
          <w:pPr>
            <w:rPr>
              <w:noProof/>
              <w:lang w:val="en-US" w:eastAsia="nl-NL"/>
            </w:rPr>
          </w:pPr>
          <w:r w:rsidRPr="00AB4078">
            <w:rPr>
              <w:noProof/>
              <w:lang w:val="en-US" w:eastAsia="nl-NL"/>
            </w:rPr>
            <w:lastRenderedPageBreak/>
            <w:t>This mod</w:t>
          </w:r>
          <w:r>
            <w:rPr>
              <w:noProof/>
              <w:lang w:val="en-US" w:eastAsia="nl-NL"/>
            </w:rPr>
            <w:t>ification and add-on has been made</w:t>
          </w:r>
          <w:r w:rsidR="00170B0F">
            <w:rPr>
              <w:noProof/>
              <w:lang w:val="en-US" w:eastAsia="nl-NL"/>
            </w:rPr>
            <w:t xml:space="preserve"> by:</w:t>
          </w:r>
        </w:p>
        <w:p w14:paraId="3B5EBE85" w14:textId="62D8A225" w:rsidR="00170B0F" w:rsidRDefault="00170B0F" w:rsidP="00AB4078">
          <w:pPr>
            <w:rPr>
              <w:noProof/>
              <w:lang w:val="en-US" w:eastAsia="nl-NL"/>
            </w:rPr>
          </w:pPr>
          <w:r>
            <w:rPr>
              <w:noProof/>
              <w:lang w:eastAsia="nl-NL"/>
            </w:rPr>
            <w:drawing>
              <wp:inline distT="0" distB="0" distL="0" distR="0" wp14:editId="520034C9">
                <wp:extent cx="2980706" cy="960371"/>
                <wp:effectExtent l="0" t="0" r="0" b="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G Grey.gif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1353" cy="960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6D4B4E" w14:textId="77777777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 xml:space="preserve"> with the aid of :</w:t>
          </w:r>
        </w:p>
        <w:p w14:paraId="6DE1EE65" w14:textId="2F915825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Lego © Digital Designer 3.0 LU ,</w:t>
          </w:r>
        </w:p>
        <w:p w14:paraId="37316988" w14:textId="37E52C98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Photofiltre ® 6.3.1,</w:t>
          </w:r>
        </w:p>
        <w:p w14:paraId="1FDA8DED" w14:textId="601F6F1E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Sony © Cyber-shot DSC–S950,</w:t>
          </w:r>
        </w:p>
        <w:p w14:paraId="1E837EAA" w14:textId="25BA4382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Microsoft Office 2010 Beta,</w:t>
          </w:r>
        </w:p>
        <w:p w14:paraId="608B2A9A" w14:textId="4F4C0EC3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Microsoft Windows 7,</w:t>
          </w:r>
        </w:p>
        <w:p w14:paraId="5EC7F9BD" w14:textId="38C4C1CB" w:rsidR="00AB4078" w:rsidRDefault="00AB4078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Acer Aspire 7535G</w:t>
          </w:r>
          <w:r w:rsidR="00170B0F">
            <w:rPr>
              <w:noProof/>
              <w:lang w:val="en-US" w:eastAsia="nl-NL"/>
            </w:rPr>
            <w:t>.</w:t>
          </w:r>
        </w:p>
        <w:p w14:paraId="21975AF5" w14:textId="77777777" w:rsidR="00170B0F" w:rsidRDefault="00170B0F" w:rsidP="00170B0F">
          <w:pPr>
            <w:spacing w:line="240" w:lineRule="auto"/>
            <w:rPr>
              <w:noProof/>
              <w:lang w:val="en-US" w:eastAsia="nl-NL"/>
            </w:rPr>
          </w:pPr>
        </w:p>
        <w:p w14:paraId="693AC616" w14:textId="0AC52D20" w:rsidR="00170B0F" w:rsidRDefault="00170B0F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Post Production and editing by:</w:t>
          </w:r>
        </w:p>
        <w:p w14:paraId="359EF0C3" w14:textId="612D1480" w:rsidR="00AB4078" w:rsidRDefault="00170B0F" w:rsidP="00170B0F">
          <w:pPr>
            <w:spacing w:line="240" w:lineRule="auto"/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Pragmatic Productions ® &amp; Prutswerk International ®</w:t>
          </w:r>
        </w:p>
        <w:p w14:paraId="197853FC" w14:textId="77777777" w:rsidR="00170B0F" w:rsidRDefault="00170B0F" w:rsidP="00170B0F">
          <w:pPr>
            <w:spacing w:line="240" w:lineRule="auto"/>
            <w:jc w:val="right"/>
            <w:rPr>
              <w:noProof/>
              <w:lang w:val="en-US" w:eastAsia="nl-NL"/>
            </w:rPr>
          </w:pPr>
        </w:p>
        <w:p w14:paraId="2D873ABD" w14:textId="3E09F664" w:rsidR="00AB4078" w:rsidRDefault="00170B0F" w:rsidP="00AB4078">
          <w:pPr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For more information and comments please e-mail to:</w:t>
          </w:r>
        </w:p>
        <w:p w14:paraId="5E8587E4" w14:textId="48FBB3A5" w:rsidR="00170B0F" w:rsidRDefault="00170B0F" w:rsidP="00AB4078">
          <w:pPr>
            <w:rPr>
              <w:noProof/>
              <w:lang w:val="en-US" w:eastAsia="nl-NL"/>
            </w:rPr>
          </w:pPr>
          <w:r>
            <w:rPr>
              <w:noProof/>
              <w:lang w:val="en-US" w:eastAsia="nl-NL"/>
            </w:rPr>
            <w:t>Junkstyle.gio@live.nl</w:t>
          </w:r>
        </w:p>
        <w:p w14:paraId="2C22DF68" w14:textId="3563DF2A" w:rsidR="00261958" w:rsidRPr="00AB4078" w:rsidRDefault="00261958" w:rsidP="00170B0F">
          <w:pPr>
            <w:jc w:val="center"/>
            <w:rPr>
              <w:noProof/>
              <w:lang w:val="en-US" w:eastAsia="nl-NL"/>
            </w:rPr>
          </w:pPr>
          <w:r w:rsidRPr="00AB4078">
            <w:rPr>
              <w:noProof/>
              <w:lang w:val="en-US" w:eastAsia="nl-NL"/>
            </w:rPr>
            <w:br w:type="page"/>
          </w:r>
          <w:r>
            <w:rPr>
              <w:noProof/>
              <w:lang w:eastAsia="nl-NL"/>
            </w:rPr>
            <w:drawing>
              <wp:inline distT="0" distB="0" distL="0" distR="0" wp14:editId="73529401">
                <wp:extent cx="7464490" cy="5228370"/>
                <wp:effectExtent l="0" t="0" r="0" b="0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001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59882" cy="5225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8B13E69" w14:textId="537145D9" w:rsidR="00766CD0" w:rsidRDefault="00261958" w:rsidP="00D07AA4">
      <w:pPr>
        <w:jc w:val="center"/>
      </w:pPr>
      <w:r>
        <w:rPr>
          <w:noProof/>
          <w:lang w:eastAsia="nl-NL"/>
        </w:rPr>
        <w:drawing>
          <wp:inline distT="0" distB="0" distL="0" distR="0" wp14:editId="21B028BA">
            <wp:extent cx="8892540" cy="4273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322A" w14:textId="6062FA21" w:rsidR="00D07AA4" w:rsidRDefault="00D07AA4" w:rsidP="00D07AA4">
      <w:pPr>
        <w:jc w:val="center"/>
      </w:pPr>
      <w:r>
        <w:rPr>
          <w:noProof/>
          <w:lang w:eastAsia="nl-NL"/>
        </w:rPr>
        <w:drawing>
          <wp:inline distT="0" distB="0" distL="0" distR="0" wp14:editId="6A7F639D">
            <wp:extent cx="8892540" cy="427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341D7087">
            <wp:extent cx="8892540" cy="4273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6872B37F">
            <wp:extent cx="8892540" cy="4273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135D01C8">
            <wp:extent cx="8892540" cy="427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721A05AF">
            <wp:extent cx="8892540" cy="4273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6B58F4F8">
            <wp:extent cx="8892540" cy="4273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4EBACB99">
            <wp:extent cx="8892540" cy="4273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6F219002">
            <wp:extent cx="8892540" cy="4273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759E9E59">
            <wp:extent cx="8892540" cy="4273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612DC5AD">
            <wp:extent cx="8892540" cy="4273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340555BD">
            <wp:extent cx="8892540" cy="4273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4BB70FF9">
            <wp:extent cx="8892540" cy="4273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48EC94E7">
            <wp:extent cx="8892540" cy="4273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37194CC4">
            <wp:extent cx="8892540" cy="4273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60A2D5CA">
            <wp:extent cx="8892540" cy="4273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editId="61F0975F">
            <wp:extent cx="8892540" cy="4996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2AF0A136">
            <wp:extent cx="8224520" cy="57607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608A572B">
            <wp:extent cx="8224520" cy="57607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03B41FD7">
            <wp:extent cx="8224520" cy="5760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15CF8F62">
            <wp:extent cx="8224520" cy="57607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79F1F21E">
            <wp:extent cx="8892540" cy="49968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325308E8">
            <wp:extent cx="8892540" cy="49968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7DB">
        <w:rPr>
          <w:noProof/>
          <w:lang w:eastAsia="nl-NL"/>
        </w:rPr>
        <w:drawing>
          <wp:inline distT="0" distB="0" distL="0" distR="0" wp14:editId="7255E832">
            <wp:extent cx="8892540" cy="49968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55BD0A5E">
            <wp:extent cx="8892540" cy="49968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49A6D171">
            <wp:extent cx="8892540" cy="49968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21ACDF74">
            <wp:extent cx="8892540" cy="49968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1E911AB3">
            <wp:extent cx="8892540" cy="49968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493332B8">
            <wp:extent cx="8892540" cy="49968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2D8813F6">
            <wp:extent cx="8892540" cy="49968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69D4A7DE">
            <wp:extent cx="8892540" cy="49968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C7">
        <w:rPr>
          <w:noProof/>
          <w:lang w:eastAsia="nl-NL"/>
        </w:rPr>
        <w:drawing>
          <wp:inline distT="0" distB="0" distL="0" distR="0" wp14:editId="57990FEF">
            <wp:extent cx="8224520" cy="57607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AA4" w:rsidSect="00261958">
      <w:headerReference w:type="default" r:id="rId42"/>
      <w:footerReference w:type="default" r:id="rId43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3EC59" w14:textId="77777777" w:rsidR="00A5090E" w:rsidRDefault="00A5090E" w:rsidP="00B61B9C">
      <w:pPr>
        <w:spacing w:after="0" w:line="240" w:lineRule="auto"/>
      </w:pPr>
      <w:r>
        <w:separator/>
      </w:r>
    </w:p>
  </w:endnote>
  <w:endnote w:type="continuationSeparator" w:id="0">
    <w:p w14:paraId="7E3AF3E1" w14:textId="77777777" w:rsidR="00A5090E" w:rsidRDefault="00A5090E" w:rsidP="00B6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06D9F" w14:textId="77777777" w:rsidR="00B61B9C" w:rsidRDefault="00B61B9C">
    <w:pPr>
      <w:pStyle w:val="Footer"/>
      <w:rPr>
        <w:color w:val="EEECE1" w:themeColor="background2"/>
        <w:sz w:val="16"/>
        <w:szCs w:val="16"/>
        <w:highlight w:val="blue"/>
        <w:lang w:val="en-US"/>
        <w14:textFill>
          <w14:solidFill>
            <w14:schemeClr w14:val="bg2">
              <w14:lumMod w14:val="90000"/>
            </w14:schemeClr>
          </w14:solidFill>
        </w14:textFill>
      </w:rPr>
    </w:pPr>
  </w:p>
  <w:p w14:paraId="700A6BD6" w14:textId="77777777" w:rsidR="00B61B9C" w:rsidRPr="00B61B9C" w:rsidRDefault="00B61B9C" w:rsidP="009C4177">
    <w:pPr>
      <w:pStyle w:val="Footer"/>
      <w:jc w:val="center"/>
      <w:rPr>
        <w:color w:val="EEECE1" w:themeColor="background2"/>
        <w:sz w:val="16"/>
        <w:szCs w:val="16"/>
        <w:highlight w:val="blue"/>
        <w:lang w:val="en-US"/>
        <w14:textFill>
          <w14:solidFill>
            <w14:schemeClr w14:val="bg2">
              <w14:lumMod w14:val="90000"/>
            </w14:schemeClr>
          </w14:solidFill>
        </w14:textFill>
      </w:rPr>
    </w:pPr>
    <w:r w:rsidRPr="00B61B9C">
      <w:rPr>
        <w:color w:val="EEECE1" w:themeColor="background2"/>
        <w:sz w:val="16"/>
        <w:szCs w:val="16"/>
        <w:highlight w:val="blue"/>
        <w:lang w:val="en-US"/>
        <w14:textFill>
          <w14:solidFill>
            <w14:schemeClr w14:val="bg2">
              <w14:lumMod w14:val="90000"/>
            </w14:schemeClr>
          </w14:solidFill>
        </w14:textFill>
      </w:rPr>
      <w:t>Copyright modifications : JunkstyleGio ®2010</w:t>
    </w:r>
  </w:p>
  <w:p w14:paraId="5AD7F357" w14:textId="77777777" w:rsidR="00B61B9C" w:rsidRPr="00B61B9C" w:rsidRDefault="00B61B9C" w:rsidP="009C4177">
    <w:pPr>
      <w:pStyle w:val="Footer"/>
      <w:jc w:val="center"/>
      <w:rPr>
        <w:color w:val="EEECE1" w:themeColor="background2"/>
        <w:sz w:val="16"/>
        <w:szCs w:val="16"/>
        <w:highlight w:val="blue"/>
        <w:lang w:val="en-US"/>
        <w14:textFill>
          <w14:solidFill>
            <w14:schemeClr w14:val="bg2">
              <w14:lumMod w14:val="90000"/>
            </w14:schemeClr>
          </w14:solidFill>
        </w14:textFill>
      </w:rPr>
    </w:pPr>
    <w:r w:rsidRPr="00B61B9C">
      <w:rPr>
        <w:color w:val="EEECE1" w:themeColor="background2"/>
        <w:sz w:val="16"/>
        <w:szCs w:val="16"/>
        <w:highlight w:val="blue"/>
        <w:lang w:val="en-US"/>
        <w14:textFill>
          <w14:solidFill>
            <w14:schemeClr w14:val="bg2">
              <w14:lumMod w14:val="90000"/>
            </w14:schemeClr>
          </w14:solidFill>
        </w14:textFill>
      </w:rPr>
      <w:t>These building instructions are “free to use” to every Lego© fan and may not  commercially be used and/or sold.</w:t>
    </w:r>
  </w:p>
  <w:p w14:paraId="299F4186" w14:textId="77777777" w:rsidR="00B61B9C" w:rsidRPr="00B61B9C" w:rsidRDefault="00B61B9C" w:rsidP="009C4177">
    <w:pPr>
      <w:pStyle w:val="Footer"/>
      <w:jc w:val="center"/>
      <w:rPr>
        <w:color w:val="EEECE1" w:themeColor="background2"/>
        <w:sz w:val="16"/>
        <w:szCs w:val="16"/>
        <w:lang w:val="en-US"/>
        <w14:textFill>
          <w14:solidFill>
            <w14:schemeClr w14:val="bg2">
              <w14:lumMod w14:val="90000"/>
            </w14:schemeClr>
          </w14:solidFill>
        </w14:textFill>
      </w:rPr>
    </w:pPr>
    <w:r w:rsidRPr="00B61B9C">
      <w:rPr>
        <w:color w:val="EEECE1" w:themeColor="background2"/>
        <w:sz w:val="16"/>
        <w:szCs w:val="16"/>
        <w:highlight w:val="blue"/>
        <w:lang w:val="en-US"/>
        <w14:textFill>
          <w14:solidFill>
            <w14:schemeClr w14:val="bg2">
              <w14:lumMod w14:val="90000"/>
            </w14:schemeClr>
          </w14:solidFill>
        </w14:textFill>
      </w:rPr>
      <w:t>Lego© is a trademark of the LEGO group of companies which does not sponsor, authorize or endorse these building instructions.</w:t>
    </w:r>
  </w:p>
  <w:p w14:paraId="5DA18141" w14:textId="77777777" w:rsidR="009C4177" w:rsidRDefault="009C41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6AF2B" w14:textId="77777777" w:rsidR="00A5090E" w:rsidRDefault="00A5090E" w:rsidP="00B61B9C">
      <w:pPr>
        <w:spacing w:after="0" w:line="240" w:lineRule="auto"/>
      </w:pPr>
      <w:r>
        <w:separator/>
      </w:r>
    </w:p>
  </w:footnote>
  <w:footnote w:type="continuationSeparator" w:id="0">
    <w:p w14:paraId="18A189FA" w14:textId="77777777" w:rsidR="00A5090E" w:rsidRDefault="00A5090E" w:rsidP="00B61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463008"/>
      <w:docPartObj>
        <w:docPartGallery w:val="Page Numbers (Top of Page)"/>
        <w:docPartUnique/>
      </w:docPartObj>
    </w:sdtPr>
    <w:sdtEndPr/>
    <w:sdtContent>
      <w:p w14:paraId="732F9768" w14:textId="77777777" w:rsidR="00D07AA4" w:rsidRDefault="00D07AA4">
        <w:pPr>
          <w:pStyle w:val="Header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B8D01F7">
                  <wp:simplePos x="0" y="0"/>
                  <wp:positionH relativeFrom="margin">
                    <wp:posOffset>8731093</wp:posOffset>
                  </wp:positionH>
                  <wp:positionV relativeFrom="topMargin">
                    <wp:align>center</wp:align>
                  </wp:positionV>
                  <wp:extent cx="729186" cy="475013"/>
                  <wp:effectExtent l="0" t="0" r="0" b="0"/>
                  <wp:wrapNone/>
                  <wp:docPr id="1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9186" cy="475013"/>
                          </a:xfrm>
                          <a:prstGeom prst="ellipse">
                            <a:avLst/>
                          </a:prstGeom>
                          <a:solidFill>
                            <a:srgbClr xmlns:a14="http://schemas.microsoft.com/office/drawing/2010/main" val="365F91" mc:Ignorable="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BFCF4" w14:textId="68D7E264" w:rsidR="00D07AA4" w:rsidRDefault="00D07AA4">
                              <w:pPr>
                                <w:pStyle w:val="Footer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813E5" w:rsidRPr="00F813E5"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33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" o:spid="_x0000_s1026" style="position:absolute;margin-left:687.5pt;margin-top:0;width:57.4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" o:allowincell="f" fillcolor="#365f91" stroked="f">
                  <v:textbox>
                    <w:txbxContent>
                      <w:p w14:paraId="090BFCF4" w14:textId="68D7E264" w:rsidR="00D07AA4" w:rsidRDefault="00D07AA4">
                        <w:pPr>
                          <w:pStyle w:val="Footer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813E5" w:rsidRPr="00F813E5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33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>
          <w:ptab w:relativeTo="margin" w:alignment="right" w:leader="none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B9C"/>
    <w:rsid w:val="00047755"/>
    <w:rsid w:val="00170B0F"/>
    <w:rsid w:val="00261958"/>
    <w:rsid w:val="0042015B"/>
    <w:rsid w:val="007404F3"/>
    <w:rsid w:val="009C4177"/>
    <w:rsid w:val="00A5090E"/>
    <w:rsid w:val="00A80F1B"/>
    <w:rsid w:val="00AB4078"/>
    <w:rsid w:val="00AF57DB"/>
    <w:rsid w:val="00B61B9C"/>
    <w:rsid w:val="00D07AA4"/>
    <w:rsid w:val="00D403C7"/>
    <w:rsid w:val="00EE46C7"/>
    <w:rsid w:val="00F8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CFF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B9C"/>
  </w:style>
  <w:style w:type="paragraph" w:styleId="Footer">
    <w:name w:val="footer"/>
    <w:basedOn w:val="Normal"/>
    <w:link w:val="FooterChar"/>
    <w:uiPriority w:val="99"/>
    <w:unhideWhenUsed/>
    <w:rsid w:val="00B61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B9C"/>
  </w:style>
  <w:style w:type="paragraph" w:styleId="BalloonText">
    <w:name w:val="Balloon Text"/>
    <w:basedOn w:val="Normal"/>
    <w:link w:val="BalloonTextChar"/>
    <w:uiPriority w:val="99"/>
    <w:semiHidden/>
    <w:unhideWhenUsed/>
    <w:rsid w:val="00D0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AA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619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61958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B9C"/>
  </w:style>
  <w:style w:type="paragraph" w:styleId="Footer">
    <w:name w:val="footer"/>
    <w:basedOn w:val="Normal"/>
    <w:link w:val="FooterChar"/>
    <w:uiPriority w:val="99"/>
    <w:unhideWhenUsed/>
    <w:rsid w:val="00B61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B9C"/>
  </w:style>
  <w:style w:type="paragraph" w:styleId="BalloonText">
    <w:name w:val="Balloon Text"/>
    <w:basedOn w:val="Normal"/>
    <w:link w:val="BalloonTextChar"/>
    <w:uiPriority w:val="99"/>
    <w:semiHidden/>
    <w:unhideWhenUsed/>
    <w:rsid w:val="00D0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AA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619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6195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Tolhuisen</dc:creator>
  <cp:lastModifiedBy>Hans Tolhuisen</cp:lastModifiedBy>
  <cp:revision>9</cp:revision>
  <cp:lastPrinted>2010-04-27T11:45:00Z</cp:lastPrinted>
  <dcterms:created xsi:type="dcterms:W3CDTF">2010-04-27T09:58:00Z</dcterms:created>
  <dcterms:modified xsi:type="dcterms:W3CDTF">2010-04-27T11:47:00Z</dcterms:modified>
</cp:coreProperties>
</file>