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Ursus 1604 Lego Parts Lists</w:t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027295" cy="591566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591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140325" cy="4053205"/>
            <wp:effectExtent l="0" t="0" r="0" b="0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405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178425" cy="2026920"/>
            <wp:effectExtent l="0" t="0" r="0" b="0"/>
            <wp:docPr id="3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258435" cy="6233160"/>
            <wp:effectExtent l="0" t="0" r="0" b="0"/>
            <wp:docPr id="4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623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255260" cy="1921510"/>
            <wp:effectExtent l="0" t="0" r="0" b="0"/>
            <wp:docPr id="5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192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314950" cy="3688715"/>
            <wp:effectExtent l="0" t="0" r="0" b="0"/>
            <wp:docPr id="6" name="Obra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5234940" cy="5837555"/>
            <wp:effectExtent l="0" t="0" r="0" b="0"/>
            <wp:docPr id="7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583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151120" cy="1348740"/>
            <wp:effectExtent l="0" t="0" r="0" b="0"/>
            <wp:docPr id="8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283" w:right="283" w:gutter="0" w:header="0" w:top="283" w:footer="0" w:bottom="3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Garamond">
    <w:charset w:val="ee" w:characterSet="windows-1250"/>
    <w:family w:val="roman"/>
    <w:pitch w:val="default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aramond" w:hAnsi="Garamond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Garamond" w:hAnsi="Garamond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Garamond" w:hAnsi="Garamond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Garamond" w:hAnsi="Garamond"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Garamond" w:hAnsi="Garamond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domyślny 0,5 cm</Template>
  <TotalTime>8</TotalTime>
  <Application>LibreOffice/26.2.5.2$Windows_X86_64 LibreOffice_project/cd7284b4cbbfeb507e630c1aac019f4157393acb</Application>
  <AppVersion>15.0000</AppVersion>
  <Pages>4</Pages>
  <Words>15</Words>
  <Characters>69</Characters>
  <CharactersWithSpaces>81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2026-09-05T08:29:13Z</dcterms:created>
  <dc:creator/>
  <dc:description/>
  <dc:language>pl-PL</dc:language>
  <cp:lastModifiedBy/>
  <dcterms:modified xsi:type="dcterms:W3CDTF">2026-09-05T08:37:52Z</dcterms:modified>
  <cp:revision>2</cp:revision>
  <dc:subject/>
  <dc:title>Word domyślny 0,5 cm</dc:title>
</cp:coreProperties>
</file>